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9276E7" w:rsidRPr="0011582C" w:rsidRDefault="00C87D47" w:rsidP="00C613D9">
      <w:pPr>
        <w:widowControl/>
        <w:spacing w:after="200" w:line="276" w:lineRule="auto"/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de-DE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786240" behindDoc="0" locked="0" layoutInCell="1" allowOverlap="1" wp14:anchorId="1C179D18" wp14:editId="50F25139">
            <wp:simplePos x="0" y="0"/>
            <wp:positionH relativeFrom="column">
              <wp:posOffset>4737100</wp:posOffset>
            </wp:positionH>
            <wp:positionV relativeFrom="paragraph">
              <wp:posOffset>-238125</wp:posOffset>
            </wp:positionV>
            <wp:extent cx="1549400" cy="1549400"/>
            <wp:effectExtent l="76200" t="57150" r="69850" b="8890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atrix.jpg 2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effectLst>
                      <a:glow rad="317500">
                        <a:srgbClr val="21DD45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18" w:rsidRPr="0011582C"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de-DE"/>
        </w:rPr>
        <w:t>PROGRAMM</w:t>
      </w:r>
    </w:p>
    <w:p w:rsidR="00BA4218" w:rsidRPr="00BA4218" w:rsidRDefault="00BA4218" w:rsidP="00BA4218">
      <w:pPr>
        <w:widowControl/>
        <w:spacing w:after="200"/>
        <w:ind w:left="2160" w:hanging="216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Freitag</w:t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="0028365E"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 xml:space="preserve">Möglichkeit zur Anreise </w:t>
      </w:r>
    </w:p>
    <w:p w:rsidR="00BA4218" w:rsidRPr="00BA4218" w:rsidRDefault="00BA4218" w:rsidP="00BA4218">
      <w:pPr>
        <w:widowControl/>
        <w:spacing w:after="20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Samstag</w:t>
      </w:r>
    </w:p>
    <w:p w:rsidR="00BA4218" w:rsidRPr="00BA4218" w:rsidRDefault="009858CE" w:rsidP="00BA4218">
      <w:pPr>
        <w:widowControl/>
        <w:spacing w:after="20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239395</wp:posOffset>
                </wp:positionV>
                <wp:extent cx="5430520" cy="2934970"/>
                <wp:effectExtent l="0" t="0" r="0" b="0"/>
                <wp:wrapNone/>
                <wp:docPr id="1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98173">
                          <a:off x="0" y="0"/>
                          <a:ext cx="5430520" cy="2934970"/>
                        </a:xfrm>
                        <a:prstGeom prst="flowChartDecision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82C" w:rsidRPr="00362D55" w:rsidRDefault="00C43B5E" w:rsidP="00C43B5E">
                            <w:pPr>
                              <w:ind w:firstLine="720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</w:pPr>
                            <w:r w:rsidRPr="00362D55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Gönn dir!</w:t>
                            </w:r>
                          </w:p>
                          <w:p w:rsidR="00C42628" w:rsidRPr="00C42628" w:rsidRDefault="00C4262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C43B5E" w:rsidRPr="00C43B5E" w:rsidRDefault="00C43B5E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3B5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Jugendwallfahrt Kevelaer</w:t>
                            </w:r>
                          </w:p>
                          <w:p w:rsidR="00C43B5E" w:rsidRPr="00C43B5E" w:rsidRDefault="00C43B5E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3B5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19. Sept.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150" o:spid="_x0000_s1026" type="#_x0000_t110" style="position:absolute;left:0;text-align:left;margin-left:184.8pt;margin-top:18.85pt;width:427.6pt;height:231.1pt;rotation:-98104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" fillcolor="#f06">
                <v:textbox>
                  <w:txbxContent>
                    <w:p w:rsidR="0011582C" w:rsidRPr="00362D55" w:rsidRDefault="00C43B5E" w:rsidP="00C43B5E">
                      <w:pPr>
                        <w:ind w:firstLine="720"/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36"/>
                        </w:rPr>
                      </w:pPr>
                      <w:r w:rsidRPr="00362D55"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36"/>
                        </w:rPr>
                        <w:t>Gönn dir!</w:t>
                      </w:r>
                    </w:p>
                    <w:p w:rsidR="00C42628" w:rsidRPr="00C42628" w:rsidRDefault="00C42628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C43B5E" w:rsidRPr="00C43B5E" w:rsidRDefault="00C43B5E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3B5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Jugendwallfahrt Kevelaer</w:t>
                      </w:r>
                    </w:p>
                    <w:p w:rsidR="00C43B5E" w:rsidRPr="00C43B5E" w:rsidRDefault="00C43B5E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3B5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19. Sept. 2015</w:t>
                      </w:r>
                    </w:p>
                  </w:txbxContent>
                </v:textbox>
              </v:shape>
            </w:pict>
          </mc:Fallback>
        </mc:AlternateContent>
      </w:r>
      <w:r w:rsidR="00BA4218"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 xml:space="preserve">11 Uhr </w:t>
      </w:r>
      <w:r w:rsidR="00BA4218"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="00BA4218"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="00BA4218"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="00BA4218"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 xml:space="preserve">Beginn auf dem Kapellenplatz </w:t>
      </w:r>
    </w:p>
    <w:p w:rsidR="00630A25" w:rsidRDefault="00BA4218" w:rsidP="00BA4218">
      <w:pPr>
        <w:widowControl/>
        <w:spacing w:after="20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 xml:space="preserve">Ab </w:t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11.30 Uhr</w:t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  <w:t>Buntes Programm</w:t>
      </w:r>
    </w:p>
    <w:p w:rsidR="00C613D9" w:rsidRPr="005C583E" w:rsidRDefault="00C613D9" w:rsidP="00C613D9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>Aktivworkshops, Kreatives, Verlosung</w:t>
      </w:r>
    </w:p>
    <w:p w:rsidR="00C613D9" w:rsidRPr="005C583E" w:rsidRDefault="00C613D9" w:rsidP="00C613D9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 xml:space="preserve">Jugendtreff, Anbetung, </w:t>
      </w:r>
    </w:p>
    <w:p w:rsidR="00C613D9" w:rsidRPr="005C583E" w:rsidRDefault="00A86B8F" w:rsidP="00C613D9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>Religious Games, Volleyballturn</w:t>
      </w:r>
      <w:r w:rsidR="00C613D9" w:rsidRPr="005C583E">
        <w:rPr>
          <w:rFonts w:ascii="Comic Sans MS" w:hAnsi="Comic Sans MS"/>
          <w:color w:val="04FA3F"/>
          <w:sz w:val="32"/>
        </w:rPr>
        <w:t>ier</w:t>
      </w:r>
    </w:p>
    <w:p w:rsidR="00C613D9" w:rsidRPr="005C583E" w:rsidRDefault="00C613D9" w:rsidP="00C613D9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>Stationslauf, Fotowettbewerb</w:t>
      </w:r>
    </w:p>
    <w:p w:rsidR="00C613D9" w:rsidRPr="005C583E" w:rsidRDefault="00C613D9" w:rsidP="00C613D9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>Menschenkicker, Orgel-</w:t>
      </w:r>
    </w:p>
    <w:p w:rsidR="00C613D9" w:rsidRPr="005C583E" w:rsidRDefault="009B3122" w:rsidP="00C613D9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>f</w:t>
      </w:r>
      <w:r w:rsidR="00C613D9" w:rsidRPr="005C583E">
        <w:rPr>
          <w:rFonts w:ascii="Comic Sans MS" w:hAnsi="Comic Sans MS"/>
          <w:color w:val="04FA3F"/>
          <w:sz w:val="32"/>
        </w:rPr>
        <w:t xml:space="preserve">ührung, Chorworkshops, </w:t>
      </w:r>
    </w:p>
    <w:p w:rsidR="00C46C73" w:rsidRPr="005C583E" w:rsidRDefault="00C613D9" w:rsidP="0048500C">
      <w:pPr>
        <w:rPr>
          <w:rFonts w:ascii="Comic Sans MS" w:hAnsi="Comic Sans MS"/>
          <w:color w:val="04FA3F"/>
          <w:sz w:val="32"/>
        </w:rPr>
      </w:pPr>
      <w:r w:rsidRPr="005C583E">
        <w:rPr>
          <w:rFonts w:ascii="Comic Sans MS" w:hAnsi="Comic Sans MS"/>
          <w:color w:val="04FA3F"/>
          <w:sz w:val="32"/>
        </w:rPr>
        <w:t>Bibelquiz, Weihrauchprobe, usw., …</w:t>
      </w:r>
    </w:p>
    <w:p w:rsidR="0048500C" w:rsidRPr="0048500C" w:rsidRDefault="0048500C" w:rsidP="0048500C">
      <w:pPr>
        <w:rPr>
          <w:rFonts w:ascii="Comic Sans MS" w:hAnsi="Comic Sans MS"/>
          <w:b/>
          <w:color w:val="21DD45"/>
          <w:sz w:val="32"/>
        </w:rPr>
      </w:pPr>
    </w:p>
    <w:p w:rsidR="00BA4218" w:rsidRPr="00BA4218" w:rsidRDefault="00BA4218" w:rsidP="00BA4218">
      <w:pPr>
        <w:widowControl/>
        <w:spacing w:after="200"/>
        <w:ind w:left="2130" w:hanging="213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17 Uhr</w:t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="0028365E"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Jugend-</w:t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Messe in der Basilika</w:t>
      </w:r>
    </w:p>
    <w:p w:rsidR="00BA4218" w:rsidRPr="00BA4218" w:rsidRDefault="00BA4218" w:rsidP="00BA4218">
      <w:pPr>
        <w:widowControl/>
        <w:spacing w:after="200"/>
        <w:ind w:left="2130" w:hanging="213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20 Uhr</w:t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  <w:t xml:space="preserve">Abschlussparty </w:t>
      </w:r>
    </w:p>
    <w:p w:rsidR="00685074" w:rsidRPr="0011582C" w:rsidRDefault="00BA4218" w:rsidP="00F5189E">
      <w:pPr>
        <w:widowControl/>
        <w:spacing w:after="200"/>
        <w:ind w:left="2130" w:hanging="2130"/>
        <w:jc w:val="both"/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</w:pP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Sonntag</w:t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11582C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ab/>
      </w:r>
      <w:r w:rsidRPr="00BA4218">
        <w:rPr>
          <w:rFonts w:ascii="Comic Sans MS" w:eastAsia="Calibri" w:hAnsi="Comic Sans MS"/>
          <w:b/>
          <w:color w:val="FFFFFF" w:themeColor="background1"/>
          <w:kern w:val="0"/>
          <w:sz w:val="32"/>
          <w:szCs w:val="32"/>
        </w:rPr>
        <w:t>Abreise der Übernachtungsgäste</w:t>
      </w:r>
    </w:p>
    <w:p w:rsidR="00F5189E" w:rsidRPr="0011582C" w:rsidRDefault="00F5189E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</w:p>
    <w:p w:rsidR="005535BE" w:rsidRPr="0011582C" w:rsidRDefault="005535BE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  <w:r w:rsidRPr="0011582C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Gruppen mit weiter Anreise können in Turnhallen übernachten.</w:t>
      </w:r>
      <w:r w:rsidR="00C43B5E"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 </w:t>
      </w:r>
    </w:p>
    <w:p w:rsidR="005535BE" w:rsidRPr="0011582C" w:rsidRDefault="005535BE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</w:p>
    <w:p w:rsidR="005535BE" w:rsidRDefault="00F91823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  <w:r>
        <w:rPr>
          <w:rFonts w:ascii="Comic Sans MS" w:eastAsia="Calibri" w:hAnsi="Comic Sans MS"/>
          <w:b/>
          <w:color w:val="FFFFFF" w:themeColor="background1"/>
          <w:sz w:val="32"/>
          <w:szCs w:val="32"/>
        </w:rPr>
        <w:t>Für (Firm-)G</w:t>
      </w:r>
      <w:r w:rsidR="005535BE" w:rsidRPr="0011582C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ruppen besteht die Möglichkeit an einem offenen Stationslauf mit anschließender Verlosung teilzunehmen</w:t>
      </w:r>
      <w:r w:rsidR="00F5189E" w:rsidRPr="0011582C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.</w:t>
      </w:r>
    </w:p>
    <w:p w:rsidR="002B19E5" w:rsidRDefault="002B19E5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</w:p>
    <w:p w:rsidR="002B19E5" w:rsidRDefault="002B19E5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  <w:r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Pro Person </w:t>
      </w:r>
      <w:r w:rsidR="003477F6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entstehen Kosten</w:t>
      </w:r>
      <w:r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 von 10</w:t>
      </w:r>
      <w:r w:rsidR="00574445"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,- </w:t>
      </w:r>
      <w:r>
        <w:rPr>
          <w:rFonts w:ascii="Comic Sans MS" w:eastAsia="Calibri" w:hAnsi="Comic Sans MS"/>
          <w:b/>
          <w:color w:val="FFFFFF" w:themeColor="background1"/>
          <w:sz w:val="32"/>
          <w:szCs w:val="32"/>
        </w:rPr>
        <w:t>€</w:t>
      </w:r>
      <w:r w:rsidR="003477F6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.</w:t>
      </w:r>
    </w:p>
    <w:p w:rsidR="00F717AF" w:rsidRDefault="009858CE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  <w:r>
        <w:rPr>
          <w:rFonts w:ascii="Comic Sans MS" w:eastAsia="Calibri" w:hAnsi="Comic Sans MS"/>
          <w:b/>
          <w:noProof/>
          <w:color w:val="FFFFFF" w:themeColor="background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116840</wp:posOffset>
                </wp:positionV>
                <wp:extent cx="7683500" cy="622300"/>
                <wp:effectExtent l="6350" t="12065" r="6350" b="13335"/>
                <wp:wrapNone/>
                <wp:docPr id="1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0" cy="6223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628" w:rsidRPr="002B19E5" w:rsidRDefault="00C42628" w:rsidP="00C46C7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Jugend =</w:t>
                            </w:r>
                            <w:r w:rsidR="0057444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Jeder</w:t>
                            </w:r>
                            <w:r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von 13 – 33</w:t>
                            </w:r>
                          </w:p>
                          <w:p w:rsidR="00C42628" w:rsidRPr="002B19E5" w:rsidRDefault="00C46C73" w:rsidP="002B19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z.B.:</w:t>
                            </w:r>
                            <w:r w:rsid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FIRMBEWERBER --- </w:t>
                            </w:r>
                            <w:r w:rsidR="00C42628"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CHÖRE --- MESSDIENER --- </w:t>
                            </w:r>
                            <w:r w:rsidR="002B19E5"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VEREINE/</w:t>
                            </w:r>
                            <w:r w:rsidRPr="002B19E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VERBÄNDE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o:spid="_x0000_s1027" style="position:absolute;left:0;text-align:left;margin-left:-73pt;margin-top:9.2pt;width:605pt;height:4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" fillcolor="#f06">
                <v:textbox>
                  <w:txbxContent>
                    <w:p w:rsidR="00C42628" w:rsidRPr="002B19E5" w:rsidRDefault="00C42628" w:rsidP="00C46C73">
                      <w:pPr>
                        <w:jc w:val="center"/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Jugend =</w:t>
                      </w:r>
                      <w:r w:rsidR="0057444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Jeder</w:t>
                      </w:r>
                      <w:r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von 13 – 33</w:t>
                      </w:r>
                    </w:p>
                    <w:p w:rsidR="00C42628" w:rsidRPr="002B19E5" w:rsidRDefault="00C46C73" w:rsidP="002B19E5">
                      <w:pPr>
                        <w:jc w:val="center"/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z.B.:</w:t>
                      </w:r>
                      <w:r w:rsid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FIRMBEWERBER --- </w:t>
                      </w:r>
                      <w:r w:rsidR="00C42628"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CHÖRE --- MESSDIENER --- </w:t>
                      </w:r>
                      <w:r w:rsidR="002B19E5"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VEREINE/</w:t>
                      </w:r>
                      <w:r w:rsidRPr="002B19E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VERBÄNDE </w:t>
                      </w:r>
                    </w:p>
                  </w:txbxContent>
                </v:textbox>
              </v:rect>
            </w:pict>
          </mc:Fallback>
        </mc:AlternateContent>
      </w:r>
    </w:p>
    <w:p w:rsidR="00F717AF" w:rsidRDefault="00F717AF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</w:p>
    <w:p w:rsidR="00F717AF" w:rsidRDefault="00F717AF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</w:p>
    <w:p w:rsidR="00F717AF" w:rsidRPr="0011582C" w:rsidRDefault="00F717AF" w:rsidP="005535B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  <w:r w:rsidRPr="00F717AF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Kontakt</w:t>
      </w:r>
      <w:r w:rsidR="008F30EB"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: </w:t>
      </w:r>
      <w:r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info@wallfahrt-kevelaer.de </w:t>
      </w:r>
      <w:r w:rsidR="008F30EB">
        <w:rPr>
          <w:rFonts w:ascii="Comic Sans MS" w:eastAsia="Calibri" w:hAnsi="Comic Sans MS"/>
          <w:b/>
          <w:color w:val="FFFFFF" w:themeColor="background1"/>
          <w:sz w:val="32"/>
          <w:szCs w:val="32"/>
        </w:rPr>
        <w:t xml:space="preserve"> </w:t>
      </w:r>
      <w:r>
        <w:rPr>
          <w:rFonts w:ascii="Comic Sans MS" w:eastAsia="Calibri" w:hAnsi="Comic Sans MS"/>
          <w:b/>
          <w:color w:val="FFFFFF" w:themeColor="background1"/>
          <w:sz w:val="32"/>
          <w:szCs w:val="32"/>
        </w:rPr>
        <w:t>Tel. 02832/9338</w:t>
      </w:r>
      <w:r w:rsidRPr="00F717AF">
        <w:rPr>
          <w:rFonts w:ascii="Comic Sans MS" w:eastAsia="Calibri" w:hAnsi="Comic Sans MS"/>
          <w:b/>
          <w:color w:val="FFFFFF" w:themeColor="background1"/>
          <w:sz w:val="32"/>
          <w:szCs w:val="32"/>
        </w:rPr>
        <w:t>0</w:t>
      </w:r>
    </w:p>
    <w:p w:rsidR="0011582C" w:rsidRPr="00C43B5E" w:rsidRDefault="00F717AF" w:rsidP="00C43B5E">
      <w:pPr>
        <w:pStyle w:val="KeinLeerraum"/>
        <w:jc w:val="both"/>
        <w:rPr>
          <w:rFonts w:ascii="Comic Sans MS" w:eastAsia="Calibri" w:hAnsi="Comic Sans MS"/>
          <w:b/>
          <w:color w:val="FFFFFF" w:themeColor="background1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88288" behindDoc="1" locked="0" layoutInCell="1" allowOverlap="1" wp14:anchorId="38A99438" wp14:editId="5CA7F020">
            <wp:simplePos x="0" y="0"/>
            <wp:positionH relativeFrom="column">
              <wp:posOffset>-1181100</wp:posOffset>
            </wp:positionH>
            <wp:positionV relativeFrom="paragraph">
              <wp:posOffset>-619125</wp:posOffset>
            </wp:positionV>
            <wp:extent cx="8023225" cy="820610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22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D55" w:rsidRDefault="00A17563">
      <w:pPr>
        <w:rPr>
          <w:noProof/>
          <w:lang w:eastAsia="de-D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4" type="#_x0000_t136" style="position:absolute;margin-left:70.4pt;margin-top:-22.5pt;width:376.3pt;height:78.5pt;z-index:251758592;mso-position-horizontal-relative:text;mso-position-vertical-relative:text;mso-width-relative:page;mso-height-relative:page" fillcolor="#df296a" stroked="f">
            <v:stroke r:id="rId11" o:title=""/>
            <v:shadow on="t" color="#b2b2b2" opacity="52429f" offset="3pt"/>
            <v:textpath style="font-family:&quot;Corbel&quot;;font-size:40pt;font-weight:bold;v-text-kern:t" trim="t" fitpath="t" string="GÖNN DIR&#10;"/>
          </v:shape>
        </w:pict>
      </w:r>
    </w:p>
    <w:p w:rsidR="00D335E2" w:rsidRDefault="00717DE8"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w:drawing>
          <wp:anchor distT="0" distB="0" distL="114300" distR="114300" simplePos="0" relativeHeight="251625458" behindDoc="0" locked="0" layoutInCell="0" allowOverlap="1" wp14:anchorId="3225D818" wp14:editId="70DFD9D9">
            <wp:simplePos x="0" y="0"/>
            <wp:positionH relativeFrom="page">
              <wp:posOffset>9525</wp:posOffset>
            </wp:positionH>
            <wp:positionV relativeFrom="page">
              <wp:posOffset>8171815</wp:posOffset>
            </wp:positionV>
            <wp:extent cx="7572375" cy="2524125"/>
            <wp:effectExtent l="0" t="0" r="0" b="0"/>
            <wp:wrapNone/>
            <wp:docPr id="18" name="Picture 17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413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8774430</wp:posOffset>
                </wp:positionV>
                <wp:extent cx="1501775" cy="321945"/>
                <wp:effectExtent l="0" t="1905" r="0" b="0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35E2" w:rsidRPr="00A86B8F" w:rsidRDefault="003412A2">
                            <w:pPr>
                              <w:pStyle w:val="berschrift1"/>
                              <w:rPr>
                                <w:rFonts w:asciiTheme="minorHAnsi" w:hAnsiTheme="minorHAnsi"/>
                                <w:b/>
                                <w:color w:val="DF296A"/>
                                <w:sz w:val="32"/>
                                <w:szCs w:val="32"/>
                              </w:rPr>
                            </w:pPr>
                            <w:r w:rsidRPr="00A86B8F">
                              <w:rPr>
                                <w:rFonts w:asciiTheme="minorHAnsi" w:hAnsiTheme="minorHAnsi"/>
                                <w:b/>
                                <w:color w:val="DF296A"/>
                                <w:sz w:val="32"/>
                                <w:szCs w:val="32"/>
                              </w:rPr>
                              <w:t>Kevelaer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8" type="#_x0000_t202" style="position:absolute;margin-left:371.05pt;margin-top:690.9pt;width:118.25pt;height:25.3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" filled="f" stroked="f" strokecolor="black [0]" insetpen="t">
                <v:textbox style="mso-fit-shape-to-text:t" inset="2.88pt,2.88pt,2.88pt,2.88pt">
                  <w:txbxContent>
                    <w:p w:rsidR="00D335E2" w:rsidRPr="00A86B8F" w:rsidRDefault="003412A2">
                      <w:pPr>
                        <w:pStyle w:val="berschrift1"/>
                        <w:rPr>
                          <w:rFonts w:asciiTheme="minorHAnsi" w:hAnsiTheme="minorHAnsi"/>
                          <w:b/>
                          <w:color w:val="DF296A"/>
                          <w:sz w:val="32"/>
                          <w:szCs w:val="32"/>
                        </w:rPr>
                      </w:pPr>
                      <w:r w:rsidRPr="00A86B8F">
                        <w:rPr>
                          <w:rFonts w:asciiTheme="minorHAnsi" w:hAnsiTheme="minorHAnsi"/>
                          <w:b/>
                          <w:color w:val="DF296A"/>
                          <w:sz w:val="32"/>
                          <w:szCs w:val="32"/>
                        </w:rPr>
                        <w:t>Kevelaer</w:t>
                      </w:r>
                    </w:p>
                  </w:txbxContent>
                </v:textbox>
              </v:shape>
            </w:pict>
          </mc:Fallback>
        </mc:AlternateContent>
      </w:r>
      <w:r w:rsidR="00A25A61">
        <w:rPr>
          <w:noProof/>
          <w:lang w:eastAsia="de-DE"/>
        </w:rPr>
        <w:drawing>
          <wp:anchor distT="0" distB="0" distL="114300" distR="114300" simplePos="0" relativeHeight="251782144" behindDoc="0" locked="0" layoutInCell="1" allowOverlap="1" wp14:anchorId="45029A10" wp14:editId="0FDD26CA">
            <wp:simplePos x="0" y="0"/>
            <wp:positionH relativeFrom="column">
              <wp:posOffset>-990600</wp:posOffset>
            </wp:positionH>
            <wp:positionV relativeFrom="paragraph">
              <wp:posOffset>384175</wp:posOffset>
            </wp:positionV>
            <wp:extent cx="4533900" cy="45339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atrix.jpg 2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effectLst>
                      <a:glow rad="317500">
                        <a:srgbClr val="21DD45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C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607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1412875</wp:posOffset>
                </wp:positionV>
                <wp:extent cx="542925" cy="522605"/>
                <wp:effectExtent l="17780" t="22225" r="20320" b="7620"/>
                <wp:wrapNone/>
                <wp:docPr id="1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22605"/>
                        </a:xfrm>
                        <a:prstGeom prst="flowChartExtra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153" o:spid="_x0000_s1026" type="#_x0000_t127" style="position:absolute;margin-left:79.4pt;margin-top:111.25pt;width:42.75pt;height:41.15pt;z-index:2517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" fillcolor="white [3212]"/>
            </w:pict>
          </mc:Fallback>
        </mc:AlternateContent>
      </w:r>
      <w:r w:rsidR="00A17563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61" type="#_x0000_t172" style="position:absolute;margin-left:-56.65pt;margin-top:470.15pt;width:385.45pt;height:196.9pt;rotation:-1102427fd;z-index:251751424;mso-position-horizontal-relative:text;mso-position-vertical-relative:text;mso-width-relative:page;mso-height-relative:page" adj="6050" fillcolor="#df296a" strokecolor="#f06">
            <v:shadow color="#868686"/>
            <v:textpath style="font-family:&quot;Kalinga&quot;;font-size:44pt;font-weight:bold;v-text-spacing:52429f;v-text-kern:t" trim="t" fitpath="t" string="Jugendwallfahrt&#10;zur&#10;&quot;Trösterin der Betrübten&quot;"/>
          </v:shape>
        </w:pict>
      </w:r>
      <w:r w:rsidR="009858C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8087995</wp:posOffset>
                </wp:positionV>
                <wp:extent cx="1597025" cy="383540"/>
                <wp:effectExtent l="635" t="1270" r="2540" b="0"/>
                <wp:wrapNone/>
                <wp:docPr id="1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2A2" w:rsidRPr="003412A2" w:rsidRDefault="003412A2" w:rsidP="003412A2">
                            <w:pPr>
                              <w:rPr>
                                <w:b/>
                                <w:color w:val="DF296A"/>
                                <w:sz w:val="32"/>
                                <w:szCs w:val="32"/>
                              </w:rPr>
                            </w:pPr>
                            <w:r w:rsidRPr="003412A2">
                              <w:rPr>
                                <w:b/>
                                <w:color w:val="DF296A"/>
                                <w:sz w:val="32"/>
                                <w:szCs w:val="32"/>
                              </w:rPr>
                              <w:t>11.00 – 18.30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29" type="#_x0000_t202" style="position:absolute;margin-left:340.55pt;margin-top:636.85pt;width:125.75pt;height:30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" stroked="f">
                <v:textbox>
                  <w:txbxContent>
                    <w:p w:rsidR="003412A2" w:rsidRPr="003412A2" w:rsidRDefault="003412A2" w:rsidP="003412A2">
                      <w:pPr>
                        <w:rPr>
                          <w:b/>
                          <w:color w:val="DF296A"/>
                          <w:sz w:val="32"/>
                          <w:szCs w:val="32"/>
                        </w:rPr>
                      </w:pPr>
                      <w:r w:rsidRPr="003412A2">
                        <w:rPr>
                          <w:b/>
                          <w:color w:val="DF296A"/>
                          <w:sz w:val="32"/>
                          <w:szCs w:val="32"/>
                        </w:rPr>
                        <w:t>11.00 – 18.30 Uhr</w:t>
                      </w:r>
                    </w:p>
                  </w:txbxContent>
                </v:textbox>
              </v:shape>
            </w:pict>
          </mc:Fallback>
        </mc:AlternateContent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745280" behindDoc="0" locked="0" layoutInCell="0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9065895</wp:posOffset>
                </wp:positionV>
                <wp:extent cx="1771650" cy="457200"/>
                <wp:effectExtent l="635" t="7620" r="8890" b="1905"/>
                <wp:wrapNone/>
                <wp:docPr id="1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57200"/>
                        </a:xfrm>
                        <a:prstGeom prst="roundRect">
                          <a:avLst>
                            <a:gd name="adj" fmla="val 257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405.8pt;margin-top:713.85pt;width:139.5pt;height:36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6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" o:allowincell="f" stroked="f" strokecolor="black [0]" insetpen="t">
                <v:shadow color="#fff39d"/>
                <v:textbox inset="2.88pt,2.88pt,2.88pt,2.88pt"/>
                <w10:wrap anchorx="page" anchory="page"/>
              </v:roundrect>
            </w:pict>
          </mc:Fallback>
        </mc:AlternateContent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3117" behindDoc="0" locked="0" layoutInCell="0" allowOverlap="1">
                <wp:simplePos x="0" y="0"/>
                <wp:positionH relativeFrom="page">
                  <wp:posOffset>5531485</wp:posOffset>
                </wp:positionH>
                <wp:positionV relativeFrom="page">
                  <wp:posOffset>9712960</wp:posOffset>
                </wp:positionV>
                <wp:extent cx="1771650" cy="457200"/>
                <wp:effectExtent l="6985" t="6985" r="2540" b="2540"/>
                <wp:wrapNone/>
                <wp:docPr id="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57200"/>
                        </a:xfrm>
                        <a:prstGeom prst="roundRect">
                          <a:avLst>
                            <a:gd name="adj" fmla="val 257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6" style="position:absolute;margin-left:435.55pt;margin-top:764.8pt;width:139.5pt;height:36pt;z-index:251653117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6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" o:allowincell="f" stroked="f" strokecolor="black [0]" insetpen="t">
                <v:shadow color="#fff39d"/>
                <v:textbox inset="2.88pt,2.88pt,2.88pt,2.88pt"/>
                <w10:wrap anchorx="page" anchory="page"/>
              </v:roundrect>
            </w:pict>
          </mc:Fallback>
        </mc:AlternateContent>
      </w:r>
      <w:r w:rsidR="009858C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7452360</wp:posOffset>
                </wp:positionV>
                <wp:extent cx="1597025" cy="383540"/>
                <wp:effectExtent l="0" t="3810" r="3810" b="31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2A2" w:rsidRPr="003412A2" w:rsidRDefault="003412A2">
                            <w:pPr>
                              <w:rPr>
                                <w:b/>
                                <w:color w:val="DF296A"/>
                                <w:sz w:val="32"/>
                                <w:szCs w:val="32"/>
                              </w:rPr>
                            </w:pPr>
                            <w:r w:rsidRPr="003412A2">
                              <w:rPr>
                                <w:b/>
                                <w:color w:val="DF296A"/>
                                <w:sz w:val="32"/>
                                <w:szCs w:val="32"/>
                              </w:rPr>
                              <w:t>19. 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320.95pt;margin-top:586.8pt;width:125.75pt;height:30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" stroked="f">
                <v:textbox>
                  <w:txbxContent>
                    <w:p w:rsidR="003412A2" w:rsidRPr="003412A2" w:rsidRDefault="003412A2">
                      <w:pPr>
                        <w:rPr>
                          <w:b/>
                          <w:color w:val="DF296A"/>
                          <w:sz w:val="32"/>
                          <w:szCs w:val="32"/>
                        </w:rPr>
                      </w:pPr>
                      <w:r w:rsidRPr="003412A2">
                        <w:rPr>
                          <w:b/>
                          <w:color w:val="DF296A"/>
                          <w:sz w:val="32"/>
                          <w:szCs w:val="32"/>
                        </w:rPr>
                        <w:t>19. September</w:t>
                      </w:r>
                    </w:p>
                  </w:txbxContent>
                </v:textbox>
              </v:shape>
            </w:pict>
          </mc:Fallback>
        </mc:AlternateContent>
      </w:r>
      <w:r w:rsidR="00A17563">
        <w:rPr>
          <w:noProof/>
          <w:lang w:eastAsia="de-DE"/>
        </w:rPr>
        <w:pict>
          <v:shape id="_x0000_s1166" type="#_x0000_t136" style="position:absolute;margin-left:188.2pt;margin-top:92.5pt;width:273.55pt;height:126pt;z-index:251760640;mso-position-horizontal-relative:text;mso-position-vertical-relative:text;mso-width-relative:page;mso-height-relative:page" fillcolor="#df296a" strokecolor="#3b1d15 [2415]">
            <v:shadow on="t" color="#b2b2b2" opacity="52429f" offset="3pt"/>
            <v:textpath style="font-family:&quot;Corbel&quot;;font-size:40pt;font-weight:bold;v-text-kern:t" trim="t" fitpath="t" string="Gemeinschaft.&#10;              Glaube.&#10;           Kevelaer."/>
          </v:shape>
        </w:pict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4141" behindDoc="0" locked="0" layoutInCell="0" allowOverlap="1">
                <wp:simplePos x="0" y="0"/>
                <wp:positionH relativeFrom="page">
                  <wp:posOffset>5280660</wp:posOffset>
                </wp:positionH>
                <wp:positionV relativeFrom="page">
                  <wp:posOffset>9931400</wp:posOffset>
                </wp:positionV>
                <wp:extent cx="2990215" cy="0"/>
                <wp:effectExtent l="22860" t="25400" r="25400" b="22225"/>
                <wp:wrapNone/>
                <wp:docPr id="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5414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15.8pt,782pt" to="651.25pt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" o:allowincell="f" strokecolor="white" strokeweight="3pt">
                <v:shadow color="#fff39d"/>
                <w10:wrap anchorx="page" anchory="page"/>
              </v:line>
            </w:pict>
          </mc:Fallback>
        </mc:AlternateContent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746304" behindDoc="0" locked="0" layoutInCell="0" allowOverlap="1">
                <wp:simplePos x="0" y="0"/>
                <wp:positionH relativeFrom="page">
                  <wp:posOffset>4833620</wp:posOffset>
                </wp:positionH>
                <wp:positionV relativeFrom="page">
                  <wp:posOffset>9245600</wp:posOffset>
                </wp:positionV>
                <wp:extent cx="2990215" cy="0"/>
                <wp:effectExtent l="23495" t="25400" r="24765" b="22225"/>
                <wp:wrapNone/>
                <wp:docPr id="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80.6pt,728pt" to="616.05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" o:allowincell="f" strokecolor="white" strokeweight="3pt">
                <v:shadow color="#fff39d"/>
                <w10:wrap anchorx="page" anchory="page"/>
              </v:line>
            </w:pict>
          </mc:Fallback>
        </mc:AlternateContent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743232" behindDoc="0" locked="0" layoutInCell="0" allowOverlap="1">
                <wp:simplePos x="0" y="0"/>
                <wp:positionH relativeFrom="page">
                  <wp:posOffset>4644390</wp:posOffset>
                </wp:positionH>
                <wp:positionV relativeFrom="page">
                  <wp:posOffset>8585200</wp:posOffset>
                </wp:positionV>
                <wp:extent cx="2990215" cy="0"/>
                <wp:effectExtent l="24765" t="22225" r="23495" b="25400"/>
                <wp:wrapNone/>
                <wp:docPr id="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65.7pt,676pt" to="601.15pt,6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pAjAIAAGQ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" o:allowincell="f" strokecolor="white" strokeweight="3pt">
                <v:shadow color="#fff39d"/>
                <w10:wrap anchorx="page" anchory="page"/>
              </v:line>
            </w:pict>
          </mc:Fallback>
        </mc:AlternateContent>
      </w:r>
      <w:r w:rsidR="009858CE">
        <w:rPr>
          <w:rFonts w:ascii="Times New Roman" w:hAnsi="Times New Roman"/>
          <w:noProof/>
          <w:color w:val="auto"/>
          <w:kern w:val="0"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742208" behindDoc="0" locked="0" layoutInCell="0" allowOverlap="1">
                <wp:simplePos x="0" y="0"/>
                <wp:positionH relativeFrom="page">
                  <wp:posOffset>4901565</wp:posOffset>
                </wp:positionH>
                <wp:positionV relativeFrom="page">
                  <wp:posOffset>8430260</wp:posOffset>
                </wp:positionV>
                <wp:extent cx="1771650" cy="457200"/>
                <wp:effectExtent l="5715" t="635" r="3810" b="8890"/>
                <wp:wrapNone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57200"/>
                        </a:xfrm>
                        <a:prstGeom prst="roundRect">
                          <a:avLst>
                            <a:gd name="adj" fmla="val 257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margin-left:385.95pt;margin-top:663.8pt;width:139.5pt;height:36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6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" o:allowincell="f" stroked="f" strokecolor="black [0]" insetpen="t">
                <v:shadow color="#fff39d"/>
                <v:textbox inset="2.88pt,2.88pt,2.88pt,2.88pt"/>
                <w10:wrap anchorx="page" anchory="page"/>
              </v:roundrect>
            </w:pict>
          </mc:Fallback>
        </mc:AlternateContent>
      </w:r>
    </w:p>
    <w:sectPr w:rsidR="00D335E2" w:rsidSect="00F717A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851" w:right="1440" w:bottom="851" w:left="1440" w:header="720" w:footer="720" w:gutter="0"/>
      <w:pgBorders w:display="firstPage" w:offsetFrom="page">
        <w:top w:val="single" w:sz="18" w:space="24" w:color="FF0066"/>
        <w:left w:val="single" w:sz="18" w:space="24" w:color="FF0066"/>
        <w:bottom w:val="single" w:sz="18" w:space="24" w:color="FF0066"/>
        <w:right w:val="single" w:sz="18" w:space="24" w:color="FF00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563" w:rsidRDefault="00A17563" w:rsidP="00D67EBA">
      <w:r>
        <w:separator/>
      </w:r>
    </w:p>
  </w:endnote>
  <w:endnote w:type="continuationSeparator" w:id="0">
    <w:p w:rsidR="00A17563" w:rsidRDefault="00A17563" w:rsidP="00D67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BA" w:rsidRDefault="00D67EB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BA" w:rsidRDefault="00D67EB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BA" w:rsidRDefault="00D67EB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563" w:rsidRDefault="00A17563" w:rsidP="00D67EBA">
      <w:r>
        <w:separator/>
      </w:r>
    </w:p>
  </w:footnote>
  <w:footnote w:type="continuationSeparator" w:id="0">
    <w:p w:rsidR="00A17563" w:rsidRDefault="00A17563" w:rsidP="00D67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BA" w:rsidRDefault="00D67EB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BA" w:rsidRDefault="00D67EB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BA" w:rsidRDefault="00D67EB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8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2A2"/>
    <w:rsid w:val="00045A99"/>
    <w:rsid w:val="001008CC"/>
    <w:rsid w:val="0011582C"/>
    <w:rsid w:val="001543A7"/>
    <w:rsid w:val="00185F5E"/>
    <w:rsid w:val="001F5520"/>
    <w:rsid w:val="00230576"/>
    <w:rsid w:val="0028365E"/>
    <w:rsid w:val="002B19E5"/>
    <w:rsid w:val="00303F6E"/>
    <w:rsid w:val="0031605B"/>
    <w:rsid w:val="00321163"/>
    <w:rsid w:val="003412A2"/>
    <w:rsid w:val="00344CFD"/>
    <w:rsid w:val="003477F6"/>
    <w:rsid w:val="0035029A"/>
    <w:rsid w:val="00362D55"/>
    <w:rsid w:val="00480748"/>
    <w:rsid w:val="0048500C"/>
    <w:rsid w:val="004B2EE9"/>
    <w:rsid w:val="00500E47"/>
    <w:rsid w:val="00507B06"/>
    <w:rsid w:val="005535BE"/>
    <w:rsid w:val="00574445"/>
    <w:rsid w:val="005B6BBB"/>
    <w:rsid w:val="005C583E"/>
    <w:rsid w:val="00630A25"/>
    <w:rsid w:val="00677D43"/>
    <w:rsid w:val="00685074"/>
    <w:rsid w:val="006C1620"/>
    <w:rsid w:val="006C730E"/>
    <w:rsid w:val="00717DE8"/>
    <w:rsid w:val="00751274"/>
    <w:rsid w:val="0079036A"/>
    <w:rsid w:val="007A646E"/>
    <w:rsid w:val="007B0185"/>
    <w:rsid w:val="007F0305"/>
    <w:rsid w:val="00824893"/>
    <w:rsid w:val="00830DAD"/>
    <w:rsid w:val="00872C52"/>
    <w:rsid w:val="008F30EB"/>
    <w:rsid w:val="00901CBE"/>
    <w:rsid w:val="009276E7"/>
    <w:rsid w:val="00941998"/>
    <w:rsid w:val="009858CE"/>
    <w:rsid w:val="009B3122"/>
    <w:rsid w:val="009B34D7"/>
    <w:rsid w:val="00A17563"/>
    <w:rsid w:val="00A25A61"/>
    <w:rsid w:val="00A27BA3"/>
    <w:rsid w:val="00A85EC2"/>
    <w:rsid w:val="00A86B8F"/>
    <w:rsid w:val="00AB15F9"/>
    <w:rsid w:val="00BA4218"/>
    <w:rsid w:val="00C16A81"/>
    <w:rsid w:val="00C37BF2"/>
    <w:rsid w:val="00C42628"/>
    <w:rsid w:val="00C43B5E"/>
    <w:rsid w:val="00C46C73"/>
    <w:rsid w:val="00C613D9"/>
    <w:rsid w:val="00C87D47"/>
    <w:rsid w:val="00CA1816"/>
    <w:rsid w:val="00CD6E7D"/>
    <w:rsid w:val="00D0236C"/>
    <w:rsid w:val="00D335E2"/>
    <w:rsid w:val="00D67EBA"/>
    <w:rsid w:val="00D82CE3"/>
    <w:rsid w:val="00E36B16"/>
    <w:rsid w:val="00E81352"/>
    <w:rsid w:val="00E96E46"/>
    <w:rsid w:val="00F5189E"/>
    <w:rsid w:val="00F630A3"/>
    <w:rsid w:val="00F717AF"/>
    <w:rsid w:val="00F81E80"/>
    <w:rsid w:val="00F91823"/>
    <w:rsid w:val="00FE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berschrift2">
    <w:name w:val="heading 2"/>
    <w:link w:val="berschrift2Zchn"/>
    <w:uiPriority w:val="9"/>
    <w:qFormat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Kopfzeile">
    <w:name w:val="header"/>
    <w:basedOn w:val="Standard"/>
    <w:link w:val="KopfzeileZchn"/>
    <w:uiPriority w:val="99"/>
    <w:unhideWhenUsed/>
    <w:rsid w:val="00D67E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7EBA"/>
    <w:rPr>
      <w:rFonts w:eastAsia="Times New Roman" w:cs="Times New Roman"/>
      <w:color w:val="333333"/>
      <w:kern w:val="28"/>
      <w:sz w:val="16"/>
      <w:szCs w:val="16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67E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7EBA"/>
    <w:rPr>
      <w:rFonts w:eastAsia="Times New Roman" w:cs="Times New Roman"/>
      <w:color w:val="333333"/>
      <w:kern w:val="28"/>
      <w:sz w:val="16"/>
      <w:szCs w:val="16"/>
      <w:lang w:val="de-DE"/>
    </w:rPr>
  </w:style>
  <w:style w:type="paragraph" w:styleId="KeinLeerraum">
    <w:name w:val="No Spacing"/>
    <w:uiPriority w:val="1"/>
    <w:qFormat/>
    <w:rsid w:val="005535BE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500E47"/>
    <w:rPr>
      <w:color w:val="8DC76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berschrift2">
    <w:name w:val="heading 2"/>
    <w:link w:val="berschrift2Zchn"/>
    <w:uiPriority w:val="9"/>
    <w:qFormat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Kopfzeile">
    <w:name w:val="header"/>
    <w:basedOn w:val="Standard"/>
    <w:link w:val="KopfzeileZchn"/>
    <w:uiPriority w:val="99"/>
    <w:unhideWhenUsed/>
    <w:rsid w:val="00D67E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7EBA"/>
    <w:rPr>
      <w:rFonts w:eastAsia="Times New Roman" w:cs="Times New Roman"/>
      <w:color w:val="333333"/>
      <w:kern w:val="28"/>
      <w:sz w:val="16"/>
      <w:szCs w:val="16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67E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7EBA"/>
    <w:rPr>
      <w:rFonts w:eastAsia="Times New Roman" w:cs="Times New Roman"/>
      <w:color w:val="333333"/>
      <w:kern w:val="28"/>
      <w:sz w:val="16"/>
      <w:szCs w:val="16"/>
      <w:lang w:val="de-DE"/>
    </w:rPr>
  </w:style>
  <w:style w:type="paragraph" w:styleId="KeinLeerraum">
    <w:name w:val="No Spacing"/>
    <w:uiPriority w:val="1"/>
    <w:qFormat/>
    <w:rsid w:val="005535BE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500E47"/>
    <w:rPr>
      <w:color w:val="8DC76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de\AppData\Roaming\Microsoft\Templates\BlueGreenThankYou.dotx" TargetMode="Externa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88AF3-C683-443D-9E06-4AC8D1304B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37AF5F-F796-4B4B-92AF-605C90C90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BlueGreenThankYou</Template>
  <TotalTime>0</TotalTime>
  <Pages>2</Pages>
  <Words>100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Thank you card (clouds design)</vt:lpstr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(clouds design)</dc:title>
  <dc:creator>Kunde</dc:creator>
  <cp:lastModifiedBy>Dotty</cp:lastModifiedBy>
  <cp:revision>2</cp:revision>
  <cp:lastPrinted>2015-04-02T15:07:00Z</cp:lastPrinted>
  <dcterms:created xsi:type="dcterms:W3CDTF">2015-06-23T11:16:00Z</dcterms:created>
  <dcterms:modified xsi:type="dcterms:W3CDTF">2015-06-23T11:16:00Z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TC102754579990</vt:lpwstr>
  </property>
</Properties>
</file>